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E62826" w14:textId="77777777" w:rsidR="00F2123C" w:rsidRDefault="00F2123C">
      <w:bookmarkStart w:id="0" w:name="_GoBack"/>
      <w:bookmarkEnd w:id="0"/>
    </w:p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291D36CC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>de los Membrillos, Jalisco, 0</w:t>
      </w:r>
      <w:r w:rsidR="00C21122">
        <w:rPr>
          <w:rFonts w:ascii="Arial" w:hAnsi="Arial" w:cs="Arial"/>
          <w:lang w:val="es-ES_tradnl" w:eastAsia="ar-SA"/>
        </w:rPr>
        <w:t>5 de junio</w:t>
      </w:r>
      <w:r w:rsidR="00D6166C">
        <w:rPr>
          <w:rFonts w:ascii="Arial" w:hAnsi="Arial" w:cs="Arial"/>
          <w:lang w:val="es-ES_tradnl" w:eastAsia="ar-SA"/>
        </w:rPr>
        <w:t xml:space="preserve"> del 2024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6E25423E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r w:rsidR="00C21122">
        <w:rPr>
          <w:rFonts w:ascii="Arial" w:hAnsi="Arial" w:cs="Arial"/>
          <w:b/>
          <w:szCs w:val="24"/>
          <w:u w:val="single"/>
        </w:rPr>
        <w:t>MAYO</w:t>
      </w:r>
      <w:r w:rsidR="00D6166C">
        <w:rPr>
          <w:rFonts w:ascii="Arial" w:hAnsi="Arial" w:cs="Arial"/>
          <w:b/>
          <w:szCs w:val="24"/>
          <w:u w:val="single"/>
        </w:rPr>
        <w:t xml:space="preserve"> de 2024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C.c.p. Archivo</w:t>
      </w:r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ngzs</w:t>
      </w:r>
      <w:proofErr w:type="spellEnd"/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BE257" w14:textId="77777777" w:rsidR="004C13BB" w:rsidRDefault="004C13BB" w:rsidP="008E0914">
      <w:pPr>
        <w:spacing w:after="0" w:line="240" w:lineRule="auto"/>
      </w:pPr>
      <w:r>
        <w:separator/>
      </w:r>
    </w:p>
  </w:endnote>
  <w:endnote w:type="continuationSeparator" w:id="0">
    <w:p w14:paraId="5F308252" w14:textId="77777777" w:rsidR="004C13BB" w:rsidRDefault="004C13BB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4E4E7B" w14:textId="77777777" w:rsidR="004C13BB" w:rsidRDefault="004C13BB" w:rsidP="008E0914">
      <w:pPr>
        <w:spacing w:after="0" w:line="240" w:lineRule="auto"/>
      </w:pPr>
      <w:r>
        <w:separator/>
      </w:r>
    </w:p>
  </w:footnote>
  <w:footnote w:type="continuationSeparator" w:id="0">
    <w:p w14:paraId="72AEE4C6" w14:textId="77777777" w:rsidR="004C13BB" w:rsidRDefault="004C13BB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F123D" w14:textId="77777777" w:rsidR="008E0914" w:rsidRDefault="008E091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E8A929A" wp14:editId="4526E79A">
          <wp:simplePos x="0" y="0"/>
          <wp:positionH relativeFrom="column">
            <wp:posOffset>-914400</wp:posOffset>
          </wp:positionH>
          <wp:positionV relativeFrom="paragraph">
            <wp:posOffset>-449580</wp:posOffset>
          </wp:positionV>
          <wp:extent cx="7762875" cy="10055602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00556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3BB"/>
    <w:rsid w:val="00077C07"/>
    <w:rsid w:val="00101CA7"/>
    <w:rsid w:val="0019704F"/>
    <w:rsid w:val="001E3763"/>
    <w:rsid w:val="0028764D"/>
    <w:rsid w:val="00292DB9"/>
    <w:rsid w:val="00310111"/>
    <w:rsid w:val="00345095"/>
    <w:rsid w:val="00480040"/>
    <w:rsid w:val="004833CE"/>
    <w:rsid w:val="004B542B"/>
    <w:rsid w:val="004C13BB"/>
    <w:rsid w:val="005C1A88"/>
    <w:rsid w:val="005E2204"/>
    <w:rsid w:val="00635A07"/>
    <w:rsid w:val="00720387"/>
    <w:rsid w:val="00730408"/>
    <w:rsid w:val="00790C97"/>
    <w:rsid w:val="008E0914"/>
    <w:rsid w:val="008F3EFD"/>
    <w:rsid w:val="009638E4"/>
    <w:rsid w:val="009C410D"/>
    <w:rsid w:val="00A74111"/>
    <w:rsid w:val="00A82924"/>
    <w:rsid w:val="00A857EF"/>
    <w:rsid w:val="00AA360F"/>
    <w:rsid w:val="00B267D0"/>
    <w:rsid w:val="00C21122"/>
    <w:rsid w:val="00C65F26"/>
    <w:rsid w:val="00D6166C"/>
    <w:rsid w:val="00D944C2"/>
    <w:rsid w:val="00DD7FA1"/>
    <w:rsid w:val="00E67A7E"/>
    <w:rsid w:val="00F2123C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24</TotalTime>
  <Pages>1</Pages>
  <Words>138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Patrimonio</cp:lastModifiedBy>
  <cp:revision>24</cp:revision>
  <cp:lastPrinted>2024-10-03T16:51:00Z</cp:lastPrinted>
  <dcterms:created xsi:type="dcterms:W3CDTF">2023-02-24T04:31:00Z</dcterms:created>
  <dcterms:modified xsi:type="dcterms:W3CDTF">2024-10-03T16:51:00Z</dcterms:modified>
</cp:coreProperties>
</file>